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3" o:spid="_x0000_s1026" type="#_x0000_t75" style="height:770.3pt;width:544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4" o:spid="_x0000_s1027" type="#_x0000_t75" style="height:770.8pt;width:54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5" o:spid="_x0000_s1028" type="#_x0000_t75" style="height:767.1pt;width:542.4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2018-04-03T00:25:25Z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